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ED7A9" w14:textId="77777777" w:rsidR="00D04E04" w:rsidRPr="00F45F5B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39061300"/>
      <w:r>
        <w:t xml:space="preserve">Número de contrato: </w:t>
      </w:r>
      <w:r w:rsidRPr="00F45F5B">
        <w:rPr>
          <w:rFonts w:eastAsiaTheme="minorHAnsi"/>
        </w:rPr>
        <w:fldChar w:fldCharType="begin" w:fldLock="1">
          <w:ffData>
            <w:name w:val="Nachricht"/>
            <w:enabled/>
            <w:calcOnExit/>
            <w:textInput/>
          </w:ffData>
        </w:fldChar>
      </w:r>
      <w:r w:rsidRPr="00F45F5B">
        <w:rPr>
          <w:rFonts w:eastAsiaTheme="minorHAnsi"/>
        </w:rPr>
        <w:instrText xml:space="preserve"> FORMTEXT </w:instrText>
      </w:r>
      <w:r w:rsidRPr="00F45F5B">
        <w:rPr>
          <w:rFonts w:eastAsiaTheme="minorHAnsi"/>
        </w:rPr>
      </w:r>
      <w:r w:rsidRPr="00F45F5B">
        <w:rPr>
          <w:rFonts w:eastAsiaTheme="minorHAnsi"/>
        </w:rPr>
        <w:fldChar w:fldCharType="separate"/>
      </w:r>
      <w:r>
        <w:t>     </w:t>
      </w:r>
      <w:bookmarkEnd w:id="0"/>
      <w:r w:rsidRPr="00F45F5B">
        <w:rPr>
          <w:rFonts w:eastAsiaTheme="minorHAnsi"/>
          <w:b w:val="0"/>
        </w:rPr>
        <w:fldChar w:fldCharType="end"/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9843400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0617D65E" w14:textId="5E5EFD77" w:rsidR="00443F9F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39061300" w:history="1">
            <w:r w:rsidR="00443F9F" w:rsidRPr="00C578D0">
              <w:rPr>
                <w:rStyle w:val="Hipervnculo"/>
                <w:noProof/>
              </w:rPr>
              <w:t>Número de contrato:      </w:t>
            </w:r>
            <w:r w:rsidR="00443F9F">
              <w:rPr>
                <w:noProof/>
                <w:webHidden/>
              </w:rPr>
              <w:tab/>
            </w:r>
            <w:r w:rsidR="00443F9F">
              <w:rPr>
                <w:noProof/>
                <w:webHidden/>
              </w:rPr>
              <w:fldChar w:fldCharType="begin"/>
            </w:r>
            <w:r w:rsidR="00443F9F">
              <w:rPr>
                <w:noProof/>
                <w:webHidden/>
              </w:rPr>
              <w:instrText xml:space="preserve"> PAGEREF _Toc239061300 \h </w:instrText>
            </w:r>
            <w:r w:rsidR="00443F9F">
              <w:rPr>
                <w:noProof/>
                <w:webHidden/>
              </w:rPr>
            </w:r>
            <w:r w:rsidR="00443F9F">
              <w:rPr>
                <w:noProof/>
                <w:webHidden/>
              </w:rPr>
              <w:fldChar w:fldCharType="separate"/>
            </w:r>
            <w:r w:rsidR="00443F9F">
              <w:rPr>
                <w:noProof/>
                <w:webHidden/>
              </w:rPr>
              <w:t>1</w:t>
            </w:r>
            <w:r w:rsidR="00443F9F">
              <w:rPr>
                <w:noProof/>
                <w:webHidden/>
              </w:rPr>
              <w:fldChar w:fldCharType="end"/>
            </w:r>
          </w:hyperlink>
        </w:p>
        <w:p w14:paraId="5B877CFC" w14:textId="0480632F" w:rsidR="00443F9F" w:rsidRDefault="00443F9F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hyperlink w:anchor="_Toc239061301" w:history="1">
            <w:r w:rsidRPr="00C578D0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s-PY" w:eastAsia="es-PY"/>
                <w14:ligatures w14:val="standardContextual"/>
              </w:rPr>
              <w:tab/>
            </w:r>
            <w:r w:rsidRPr="00C578D0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_Toc239061301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D2A928" w14:textId="0C334D3F" w:rsidR="00443F9F" w:rsidRDefault="00443F9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hyperlink w:anchor="_Toc239061302" w:history="1">
            <w:r w:rsidRPr="00C578D0">
              <w:rPr>
                <w:rStyle w:val="Hipervnculo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_Toc239061302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B06D06" w14:textId="22DD879D" w:rsidR="00443F9F" w:rsidRDefault="00443F9F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hyperlink w:anchor="_Toc239061303" w:history="1">
            <w:r w:rsidRPr="00C578D0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_Toc239061303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536501" w14:textId="01175AE2" w:rsidR="00443F9F" w:rsidRDefault="00443F9F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s-PY" w:eastAsia="es-PY"/>
              <w14:ligatures w14:val="standardContextual"/>
            </w:rPr>
          </w:pPr>
          <w:hyperlink w:anchor="_Toc239061304" w:history="1">
            <w:r w:rsidRPr="00C578D0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s-PY" w:eastAsia="es-PY"/>
                <w14:ligatures w14:val="standardContextual"/>
              </w:rPr>
              <w:tab/>
            </w:r>
            <w:r w:rsidRPr="00C578D0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_Toc239061304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0C20AB" w14:textId="7856D1CB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714E1982" w14:textId="0E58BA64" w:rsidR="00317D79" w:rsidRDefault="00510126" w:rsidP="003F1A25">
      <w:pPr>
        <w:spacing w:before="240" w:after="240"/>
        <w:jc w:val="both"/>
        <w:rPr>
          <w:b/>
          <w:i/>
          <w:color w:val="FF0000"/>
        </w:rPr>
      </w:pPr>
      <w:r>
        <w:rPr>
          <w:b/>
          <w:i/>
          <w:color w:val="FF0000"/>
        </w:rPr>
        <w:t>En el caso de grupos de oferentes, deberá cumplimentarse una copia de este documento por cada miembro del grupo de candidatos y candidatas / oferentes.</w:t>
      </w:r>
    </w:p>
    <w:p w14:paraId="5C3584D0" w14:textId="77777777" w:rsidR="00024A48" w:rsidRPr="004B64A8" w:rsidRDefault="00024A48" w:rsidP="00C8518A">
      <w:pPr>
        <w:pStyle w:val="Ttulo1"/>
      </w:pPr>
      <w:bookmarkStart w:id="1" w:name="_Toc239061301"/>
      <w:r w:rsidRPr="004B64A8">
        <w:t>Información clave</w:t>
      </w:r>
      <w:bookmarkEnd w:id="1"/>
    </w:p>
    <w:p w14:paraId="0C3511AF" w14:textId="77777777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p w14:paraId="6AF40C30" w14:textId="77777777" w:rsidR="00D04E04" w:rsidRPr="00F45F5B" w:rsidRDefault="009866D0" w:rsidP="0050444F">
      <w:pPr>
        <w:pStyle w:val="Ttulo3"/>
        <w:numPr>
          <w:ilvl w:val="0"/>
          <w:numId w:val="0"/>
        </w:numPr>
        <w:spacing w:before="0" w:after="120"/>
        <w:ind w:right="142"/>
        <w:jc w:val="both"/>
      </w:pPr>
      <w:bookmarkStart w:id="2" w:name="_Toc29219558"/>
      <w:bookmarkStart w:id="3" w:name="_Toc239061302"/>
      <w:r>
        <w:t>Información general sobre el candidato o la candidata o sobre la empresa autorizada para representar a un grupo de candidatos y candidatas / oferentes:</w:t>
      </w:r>
      <w:bookmarkEnd w:id="2"/>
      <w:bookmarkEnd w:id="3"/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53DFD036" w14:textId="77777777" w:rsidTr="00737A87">
        <w:tc>
          <w:tcPr>
            <w:tcW w:w="3544" w:type="dxa"/>
          </w:tcPr>
          <w:p w14:paraId="2F846E52" w14:textId="7744EAED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</w:t>
            </w:r>
            <w:r w:rsidR="00A2074C">
              <w:rPr>
                <w:b/>
              </w:rPr>
              <w:t xml:space="preserve"> de la empresa</w:t>
            </w:r>
          </w:p>
        </w:tc>
        <w:tc>
          <w:tcPr>
            <w:tcW w:w="5810" w:type="dxa"/>
          </w:tcPr>
          <w:p w14:paraId="068914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2074C" w:rsidRPr="00F45F5B" w14:paraId="23FD68D6" w14:textId="77777777" w:rsidTr="00737A87">
        <w:tc>
          <w:tcPr>
            <w:tcW w:w="3544" w:type="dxa"/>
          </w:tcPr>
          <w:p w14:paraId="5E8444FE" w14:textId="066BF93A" w:rsidR="00A2074C" w:rsidRDefault="00A2074C" w:rsidP="00342EC6">
            <w:pPr>
              <w:spacing w:before="100" w:after="100"/>
              <w:jc w:val="both"/>
              <w:rPr>
                <w:b/>
              </w:rPr>
            </w:pPr>
            <w:r>
              <w:rPr>
                <w:b/>
              </w:rPr>
              <w:t>Nombre del representante legal</w:t>
            </w:r>
          </w:p>
        </w:tc>
        <w:tc>
          <w:tcPr>
            <w:tcW w:w="5810" w:type="dxa"/>
          </w:tcPr>
          <w:p w14:paraId="1357A263" w14:textId="77777777" w:rsidR="00A2074C" w:rsidRPr="00F45F5B" w:rsidRDefault="00A2074C" w:rsidP="00342EC6">
            <w:pPr>
              <w:spacing w:before="100" w:after="100"/>
              <w:jc w:val="both"/>
            </w:pPr>
          </w:p>
        </w:tc>
      </w:tr>
      <w:tr w:rsidR="002014EC" w:rsidRPr="00F45F5B" w14:paraId="71DC07FE" w14:textId="77777777" w:rsidTr="00737A87">
        <w:tc>
          <w:tcPr>
            <w:tcW w:w="3544" w:type="dxa"/>
          </w:tcPr>
          <w:p w14:paraId="0D0A3888" w14:textId="05AF413F" w:rsidR="002014EC" w:rsidRDefault="002014EC" w:rsidP="00342EC6">
            <w:pPr>
              <w:spacing w:before="100" w:after="100"/>
              <w:jc w:val="both"/>
              <w:rPr>
                <w:b/>
              </w:rPr>
            </w:pPr>
            <w:r>
              <w:rPr>
                <w:b/>
              </w:rPr>
              <w:t>Número de documento del representante legal</w:t>
            </w:r>
          </w:p>
        </w:tc>
        <w:tc>
          <w:tcPr>
            <w:tcW w:w="5810" w:type="dxa"/>
          </w:tcPr>
          <w:p w14:paraId="5C277C65" w14:textId="77777777" w:rsidR="002014EC" w:rsidRPr="00F45F5B" w:rsidRDefault="002014EC" w:rsidP="00342EC6">
            <w:pPr>
              <w:spacing w:before="100" w:after="100"/>
              <w:jc w:val="both"/>
            </w:pPr>
          </w:p>
        </w:tc>
      </w:tr>
      <w:tr w:rsidR="00D04E04" w:rsidRPr="00F45F5B" w14:paraId="6C371E4F" w14:textId="77777777" w:rsidTr="00737A87">
        <w:tc>
          <w:tcPr>
            <w:tcW w:w="3544" w:type="dxa"/>
          </w:tcPr>
          <w:p w14:paraId="4C4394F0" w14:textId="21B9097F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Dirección</w:t>
            </w:r>
            <w:r w:rsidR="00A2074C">
              <w:rPr>
                <w:b/>
              </w:rPr>
              <w:t xml:space="preserve"> (barrio y ciudad)</w:t>
            </w:r>
          </w:p>
        </w:tc>
        <w:tc>
          <w:tcPr>
            <w:tcW w:w="5810" w:type="dxa"/>
          </w:tcPr>
          <w:p w14:paraId="57B5958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44C04A71" w14:textId="77777777" w:rsidTr="00737A87">
        <w:tc>
          <w:tcPr>
            <w:tcW w:w="3544" w:type="dxa"/>
          </w:tcPr>
          <w:p w14:paraId="7675E4D4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D88703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42227EC0" w14:textId="77777777" w:rsidTr="00737A87">
        <w:tc>
          <w:tcPr>
            <w:tcW w:w="3544" w:type="dxa"/>
          </w:tcPr>
          <w:p w14:paraId="1FF4AE6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08D3D86D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761BE2AF" w14:textId="77777777" w:rsidTr="00737A87">
        <w:tc>
          <w:tcPr>
            <w:tcW w:w="3544" w:type="dxa"/>
          </w:tcPr>
          <w:p w14:paraId="40656B95" w14:textId="2A5E9712" w:rsidR="00D04E04" w:rsidRPr="00F45F5B" w:rsidRDefault="00882345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Número de cuenta en BO</w:t>
            </w:r>
          </w:p>
        </w:tc>
        <w:tc>
          <w:tcPr>
            <w:tcW w:w="5810" w:type="dxa"/>
          </w:tcPr>
          <w:p w14:paraId="0DDD192F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756CCE4F" w14:textId="77777777" w:rsidTr="00737A87">
        <w:tc>
          <w:tcPr>
            <w:tcW w:w="3544" w:type="dxa"/>
          </w:tcPr>
          <w:p w14:paraId="26D43FC6" w14:textId="1220911E" w:rsidR="00D04E04" w:rsidRPr="00F45F5B" w:rsidRDefault="00882345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Código </w:t>
            </w:r>
            <w:r w:rsidR="002014EC">
              <w:rPr>
                <w:b/>
              </w:rPr>
              <w:t>Swift local</w:t>
            </w:r>
          </w:p>
        </w:tc>
        <w:tc>
          <w:tcPr>
            <w:tcW w:w="5810" w:type="dxa"/>
          </w:tcPr>
          <w:p w14:paraId="379F4D7F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3310C016" w14:textId="77777777" w:rsidTr="00737A87">
        <w:tc>
          <w:tcPr>
            <w:tcW w:w="3544" w:type="dxa"/>
          </w:tcPr>
          <w:p w14:paraId="6A33B05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Número de identificación fiscal</w:t>
            </w:r>
          </w:p>
        </w:tc>
        <w:tc>
          <w:tcPr>
            <w:tcW w:w="5810" w:type="dxa"/>
          </w:tcPr>
          <w:p w14:paraId="5C0125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2F87ED" w14:textId="77777777" w:rsidTr="00737A87">
        <w:tc>
          <w:tcPr>
            <w:tcW w:w="3544" w:type="dxa"/>
          </w:tcPr>
          <w:p w14:paraId="24A5E755" w14:textId="6C47DECC" w:rsidR="00D04E04" w:rsidRPr="00F45F5B" w:rsidRDefault="002014EC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contacto/experto</w:t>
            </w:r>
          </w:p>
        </w:tc>
        <w:tc>
          <w:tcPr>
            <w:tcW w:w="5810" w:type="dxa"/>
          </w:tcPr>
          <w:p w14:paraId="0BA86B78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37D6154" w14:textId="77777777" w:rsidTr="00737A87">
        <w:tc>
          <w:tcPr>
            <w:tcW w:w="3544" w:type="dxa"/>
          </w:tcPr>
          <w:p w14:paraId="557E64D1" w14:textId="13F7B28C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</w:t>
            </w:r>
          </w:p>
        </w:tc>
        <w:tc>
          <w:tcPr>
            <w:tcW w:w="5810" w:type="dxa"/>
          </w:tcPr>
          <w:p w14:paraId="6CEE77F8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A27CF1E" w14:textId="77777777" w:rsidTr="00737A87">
        <w:tc>
          <w:tcPr>
            <w:tcW w:w="3544" w:type="dxa"/>
          </w:tcPr>
          <w:p w14:paraId="4C0B8D49" w14:textId="20895890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</w:t>
            </w:r>
          </w:p>
        </w:tc>
        <w:tc>
          <w:tcPr>
            <w:tcW w:w="5810" w:type="dxa"/>
          </w:tcPr>
          <w:p w14:paraId="72380514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14419FAC" w14:textId="77777777" w:rsidR="00AC29A1" w:rsidRPr="00F45F5B" w:rsidRDefault="00AC29A1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4" w:name="_Toc239061303"/>
      <w:r>
        <w:t>Información que deben facilitar las personas jurídicas</w:t>
      </w:r>
      <w:bookmarkEnd w:id="4"/>
    </w:p>
    <w:p w14:paraId="349740EF" w14:textId="68F8F88A" w:rsidR="00AC29A1" w:rsidRPr="00F60EF8" w:rsidRDefault="00AC1830" w:rsidP="00342EC6">
      <w:pPr>
        <w:spacing w:after="240"/>
        <w:jc w:val="both"/>
        <w:rPr>
          <w:rFonts w:cs="Arial"/>
          <w:bCs/>
          <w:i/>
          <w:szCs w:val="22"/>
        </w:rPr>
      </w:pPr>
      <w:r w:rsidRPr="00535433">
        <w:rPr>
          <w:i/>
        </w:rPr>
        <w:t xml:space="preserve"> Adjunte, en caso de Sociedades Comerciales, una copia de Matrícula de Comercio actualizada y vigente, emitida por SEPREC; en caso de otro tipo de personas jurídicas (Código Civil o Ley 351), una copia del documento equivalente de otorgamiento de su personalidad jurídica (p.ej. resolución prefectural, resolución ministerial).</w:t>
      </w:r>
      <w:r>
        <w:rPr>
          <w:i/>
          <w:color w:val="FF0000"/>
        </w:rPr>
        <w:t xml:space="preserve"> </w:t>
      </w:r>
      <w:r w:rsidR="00AC29A1">
        <w:rPr>
          <w:i/>
        </w:rPr>
        <w:t xml:space="preserve">En el caso de grupos de candidatos y candidatas / oferentes, deberá presentarse una declaración propia y una copia de dicha inscripción por cada </w:t>
      </w:r>
      <w:r w:rsidR="00AC29A1">
        <w:rPr>
          <w:i/>
        </w:rPr>
        <w:lastRenderedPageBreak/>
        <w:t>miembro. Encontrará más disposiciones al respecto en el apartado 5.2 de las condiciones de solicitud.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7A503726" w14:textId="77777777" w:rsidTr="00760A90">
        <w:tc>
          <w:tcPr>
            <w:tcW w:w="4678" w:type="dxa"/>
          </w:tcPr>
          <w:p w14:paraId="29A2D430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Número del registro mercantil / número de registro:</w:t>
            </w:r>
          </w:p>
        </w:tc>
        <w:tc>
          <w:tcPr>
            <w:tcW w:w="4392" w:type="dxa"/>
          </w:tcPr>
          <w:p w14:paraId="66B2F43A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F39A487" w14:textId="77777777" w:rsidTr="00760A90">
        <w:tc>
          <w:tcPr>
            <w:tcW w:w="4678" w:type="dxa"/>
          </w:tcPr>
          <w:p w14:paraId="7260A416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0083E6CB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36C09A68" w14:textId="77777777" w:rsidTr="00760A90">
        <w:tc>
          <w:tcPr>
            <w:tcW w:w="4678" w:type="dxa"/>
          </w:tcPr>
          <w:p w14:paraId="4169C462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 w:rsidRPr="00B67660">
              <w:rPr>
                <w:b/>
              </w:rPr>
              <w:t>Tribunal competente / autoridad pública competente</w:t>
            </w:r>
          </w:p>
        </w:tc>
        <w:tc>
          <w:tcPr>
            <w:tcW w:w="4392" w:type="dxa"/>
          </w:tcPr>
          <w:p w14:paraId="119FB3C7" w14:textId="550C2FB0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</w:p>
        </w:tc>
      </w:tr>
      <w:tr w:rsidR="00AC29A1" w:rsidRPr="00F45F5B" w14:paraId="75A39BAF" w14:textId="77777777" w:rsidTr="00760A90">
        <w:tc>
          <w:tcPr>
            <w:tcW w:w="4678" w:type="dxa"/>
          </w:tcPr>
          <w:p w14:paraId="15F05BB4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Belarús,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40FACCA7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7089E859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2098846F" w14:textId="77777777" w:rsidR="00510126" w:rsidRPr="004B64A8" w:rsidRDefault="00510126" w:rsidP="00C8518A">
      <w:pPr>
        <w:pStyle w:val="Ttulo1"/>
      </w:pPr>
      <w:bookmarkStart w:id="5" w:name="_Toc239061304"/>
      <w:r w:rsidRPr="004B64A8">
        <w:t>Motivos de exclusión</w:t>
      </w:r>
      <w:bookmarkEnd w:id="5"/>
    </w:p>
    <w:p w14:paraId="161D538B" w14:textId="77777777" w:rsidR="00510126" w:rsidRPr="002C7ED9" w:rsidRDefault="00510126" w:rsidP="002C7ED9">
      <w:pPr>
        <w:spacing w:after="240"/>
        <w:rPr>
          <w:b/>
          <w:bCs/>
        </w:rPr>
      </w:pPr>
      <w:bookmarkStart w:id="6" w:name="_Toc29219559"/>
      <w:r w:rsidRPr="002C7ED9">
        <w:rPr>
          <w:b/>
          <w:bCs/>
        </w:rPr>
        <w:t>¿Concurre en su caso alguno de los siguientes motivos de exclusión?</w:t>
      </w:r>
    </w:p>
    <w:p w14:paraId="7E1ABE54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7" w:name="_Hlk180662197"/>
      <w:r>
        <w:rPr>
          <w:b/>
          <w:color w:val="000000" w:themeColor="text1"/>
        </w:rPr>
        <w:t>Motivos de exclusión obligatoria</w:t>
      </w:r>
    </w:p>
    <w:bookmarkEnd w:id="7"/>
    <w:p w14:paraId="63049D9E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431F8F0A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2CBF47E7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41363785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57FCB18C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14342599" w14:textId="1AE69CAF" w:rsidR="0043707B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C159F59" w14:textId="19A6604A" w:rsidR="00F74F30" w:rsidRPr="007841C9" w:rsidRDefault="00F74F30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>delitos contenidos/tipificados por la Ley Nº004 de 31 de marzo de 2010, Ley de lucha contra la corrupción, enriquecimiento ilícito e investigación de fortunas “Marcelo Quiroga Santa Cruz”;</w:t>
      </w:r>
    </w:p>
    <w:p w14:paraId="2F931AFA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397EABBB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4B8F06A4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48FE9606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69CE32DA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2681CAC2" w14:textId="77777777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Motivos  de exclusión facultativa</w:t>
      </w:r>
    </w:p>
    <w:p w14:paraId="5C4C4E17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765CAB7C" w14:textId="28DC4128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la empresa ha incumplido las obligaciones </w:t>
      </w:r>
      <w:commentRangeStart w:id="8"/>
      <w:r w:rsidRPr="00301FDD">
        <w:rPr>
          <w:b/>
          <w:bCs/>
        </w:rPr>
        <w:t>medioambientales, sociales o laborales aplicables</w:t>
      </w:r>
      <w:r w:rsidRPr="00513A32">
        <w:t xml:space="preserve"> </w:t>
      </w:r>
      <w:commentRangeEnd w:id="8"/>
      <w:r w:rsidR="00F74F30" w:rsidRPr="00513A32">
        <w:rPr>
          <w:rStyle w:val="Refdecomentario"/>
          <w:sz w:val="22"/>
          <w:szCs w:val="24"/>
        </w:rPr>
        <w:commentReference w:id="8"/>
      </w:r>
      <w:r w:rsidRPr="00513A32">
        <w:t>en la ejecución de contratos.</w:t>
      </w:r>
    </w:p>
    <w:p w14:paraId="5C2B99CC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FB81AB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4E60F77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28EBFD0F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0057DE1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45F04105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CFB31CA" w14:textId="77777777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3BB1D37F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300B830F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44AF9AB5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1FCEFDCE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9" w:name="p1557"/>
      <w:bookmarkStart w:id="10" w:name="p1558"/>
      <w:bookmarkStart w:id="11" w:name="p1559"/>
      <w:bookmarkStart w:id="12" w:name="p1560"/>
      <w:bookmarkStart w:id="13" w:name="p1561"/>
      <w:bookmarkStart w:id="14" w:name="p1562"/>
      <w:bookmarkStart w:id="15" w:name="p1563"/>
      <w:bookmarkStart w:id="16" w:name="p1564"/>
      <w:bookmarkStart w:id="17" w:name="p1565"/>
      <w:bookmarkStart w:id="18" w:name="p1566"/>
      <w:bookmarkStart w:id="19" w:name="p1567"/>
      <w:bookmarkStart w:id="20" w:name="p1568"/>
      <w:bookmarkStart w:id="21" w:name="p1569"/>
      <w:bookmarkStart w:id="22" w:name="p1570"/>
      <w:bookmarkStart w:id="23" w:name="p1538"/>
      <w:bookmarkStart w:id="24" w:name="p1539"/>
      <w:bookmarkStart w:id="25" w:name="p1540"/>
      <w:bookmarkStart w:id="26" w:name="p1541"/>
      <w:bookmarkStart w:id="27" w:name="p1542"/>
      <w:bookmarkStart w:id="28" w:name="p1543"/>
      <w:bookmarkStart w:id="29" w:name="p1544"/>
      <w:bookmarkStart w:id="30" w:name="p1545"/>
      <w:bookmarkStart w:id="31" w:name="p1546"/>
      <w:bookmarkStart w:id="32" w:name="p1547"/>
      <w:bookmarkStart w:id="33" w:name="p1548"/>
      <w:bookmarkStart w:id="34" w:name="p1549"/>
      <w:bookmarkStart w:id="35" w:name="p1550"/>
      <w:bookmarkStart w:id="36" w:name="p1551"/>
      <w:bookmarkStart w:id="37" w:name="p1552"/>
      <w:bookmarkStart w:id="38" w:name="p1553"/>
      <w:bookmarkStart w:id="39" w:name="p1554"/>
      <w:bookmarkStart w:id="40" w:name="p1555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14:paraId="62EB787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7E7942A5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0CFEB6D8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22B93C89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375412DC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2F645984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37CADD64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7C9C2742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41" w:name="p1573"/>
      <w:bookmarkStart w:id="42" w:name="p1574"/>
      <w:bookmarkStart w:id="43" w:name="p1575"/>
      <w:bookmarkEnd w:id="41"/>
      <w:bookmarkEnd w:id="42"/>
      <w:bookmarkEnd w:id="43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0D9AF854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>La Deutsche Gesellschaft für Internationale Zusammenarbeit (GIZ) GmbH evaluará las medidas adoptadas por la empresa y decidirá caso por caso si existen motivos de exclusión.</w:t>
      </w:r>
    </w:p>
    <w:p w14:paraId="0D3570FB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63C0514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39CDB1F0" w14:textId="2D357154" w:rsidR="00EC4CB5" w:rsidRPr="00A2074C" w:rsidRDefault="00003407" w:rsidP="00A2074C">
      <w:pPr>
        <w:autoSpaceDE w:val="0"/>
        <w:autoSpaceDN w:val="0"/>
        <w:adjustRightInd w:val="0"/>
        <w:spacing w:before="240" w:after="240"/>
        <w:jc w:val="both"/>
        <w:rPr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  <w:bookmarkEnd w:id="6"/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074C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</w:p>
    <w:p w14:paraId="42109081" w14:textId="77777777" w:rsidR="00674008" w:rsidRDefault="00674008" w:rsidP="00A2074C">
      <w:pPr>
        <w:rPr>
          <w:rFonts w:asciiTheme="minorHAnsi" w:hAnsiTheme="minorHAnsi"/>
          <w:color w:val="000000" w:themeColor="text1"/>
        </w:rPr>
      </w:pPr>
    </w:p>
    <w:p w14:paraId="5918A151" w14:textId="77777777" w:rsidR="00A2074C" w:rsidRDefault="00A2074C" w:rsidP="00A2074C">
      <w:pPr>
        <w:rPr>
          <w:rFonts w:asciiTheme="minorHAnsi" w:hAnsiTheme="minorHAnsi"/>
          <w:color w:val="000000" w:themeColor="text1"/>
        </w:rPr>
      </w:pPr>
    </w:p>
    <w:p w14:paraId="6E7E6B3F" w14:textId="77777777" w:rsidR="00A2074C" w:rsidRDefault="00A2074C" w:rsidP="00A2074C">
      <w:pPr>
        <w:rPr>
          <w:rFonts w:asciiTheme="minorHAnsi" w:hAnsiTheme="minorHAnsi"/>
          <w:color w:val="000000" w:themeColor="text1"/>
        </w:rPr>
      </w:pPr>
    </w:p>
    <w:p w14:paraId="70862CF8" w14:textId="77777777" w:rsidR="00A2074C" w:rsidRDefault="00A2074C" w:rsidP="00A2074C">
      <w:pPr>
        <w:rPr>
          <w:rFonts w:asciiTheme="minorHAnsi" w:hAnsiTheme="minorHAnsi"/>
          <w:color w:val="000000" w:themeColor="text1"/>
        </w:rPr>
      </w:pPr>
    </w:p>
    <w:p w14:paraId="2B285A5C" w14:textId="77777777" w:rsidR="00A2074C" w:rsidRDefault="00A2074C" w:rsidP="00A2074C">
      <w:pPr>
        <w:rPr>
          <w:rFonts w:asciiTheme="minorHAnsi" w:hAnsiTheme="minorHAnsi"/>
          <w:color w:val="000000" w:themeColor="text1"/>
        </w:rPr>
      </w:pPr>
    </w:p>
    <w:p w14:paraId="02E54980" w14:textId="77777777" w:rsidR="00A2074C" w:rsidRDefault="00A2074C" w:rsidP="00A2074C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n-GB"/>
        </w:rPr>
      </w:pPr>
    </w:p>
    <w:p w14:paraId="1A8E859F" w14:textId="282C8DC0" w:rsidR="00A761C8" w:rsidRDefault="00A2074C" w:rsidP="00A2074C">
      <w:pPr>
        <w:tabs>
          <w:tab w:val="left" w:pos="1056"/>
        </w:tabs>
        <w:jc w:val="both"/>
        <w:rPr>
          <w:rFonts w:asciiTheme="majorHAnsi" w:hAnsiTheme="majorHAnsi"/>
        </w:rPr>
      </w:pPr>
      <w:r>
        <w:t>Nombre del representante legal y fecha.</w:t>
      </w:r>
    </w:p>
    <w:sectPr w:rsidR="00A761C8" w:rsidSect="00E968C9">
      <w:headerReference w:type="default" r:id="rId13"/>
      <w:footerReference w:type="default" r:id="rId14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8" w:author="José Martín" w:date="2026-08-04T16:18:00Z" w:initials="JM">
    <w:p w14:paraId="1EC8C6AF" w14:textId="5C195469" w:rsidR="00F74F30" w:rsidRDefault="00F74F30">
      <w:pPr>
        <w:pStyle w:val="Textocomentario"/>
      </w:pPr>
      <w:r>
        <w:rPr>
          <w:rStyle w:val="Refdecomentario"/>
        </w:rPr>
        <w:annotationRef/>
      </w:r>
      <w:r>
        <w:t xml:space="preserve">Para esta verificación puede solicitar certificaciones medioambientales y, para el caso de obligaciones sociolaborales, el Certificado de No Adeudo emitido por la GESTORA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EC8C6AF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EC8C6AF" w16cid:durableId="2E1C8F6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5DC8C" w14:textId="77777777" w:rsidR="00FB03F6" w:rsidRDefault="00FB03F6" w:rsidP="00A637D0">
      <w:r>
        <w:separator/>
      </w:r>
    </w:p>
  </w:endnote>
  <w:endnote w:type="continuationSeparator" w:id="0">
    <w:p w14:paraId="0465966C" w14:textId="77777777" w:rsidR="00FB03F6" w:rsidRDefault="00FB03F6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AC1830" w:rsidRPr="00E32D51" w14:paraId="559F075F" w14:textId="77777777" w:rsidTr="00E968C9">
      <w:tc>
        <w:tcPr>
          <w:tcW w:w="1328" w:type="pct"/>
        </w:tcPr>
        <w:p w14:paraId="092F48BD" w14:textId="77777777" w:rsidR="00AC1830" w:rsidRPr="00430760" w:rsidRDefault="00AC183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76061DB9" w14:textId="77777777" w:rsidR="00AC1830" w:rsidRPr="00430760" w:rsidRDefault="00AC183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63AF42B5" w14:textId="77777777" w:rsidR="00AC1830" w:rsidRPr="00444FBE" w:rsidRDefault="00AC1830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50EABDBF" w14:textId="77777777" w:rsidR="00AC1830" w:rsidRPr="002F4523" w:rsidRDefault="00AC1830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2FE44" w14:textId="77777777" w:rsidR="00FB03F6" w:rsidRDefault="00FB03F6" w:rsidP="00A637D0">
      <w:r>
        <w:separator/>
      </w:r>
    </w:p>
  </w:footnote>
  <w:footnote w:type="continuationSeparator" w:id="0">
    <w:p w14:paraId="740F39AC" w14:textId="77777777" w:rsidR="00FB03F6" w:rsidRDefault="00FB03F6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AC1830" w:rsidRPr="00E968C9" w14:paraId="387E90D0" w14:textId="77777777" w:rsidTr="00760A90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AC1830" w:rsidRPr="00703906" w14:paraId="1C32EF3B" w14:textId="77777777" w:rsidTr="00760A90">
            <w:tc>
              <w:tcPr>
                <w:tcW w:w="4275" w:type="pct"/>
              </w:tcPr>
              <w:p w14:paraId="6F06F63F" w14:textId="77777777" w:rsidR="00AC1830" w:rsidRPr="008F1495" w:rsidRDefault="00AC1830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7921AE91" w14:textId="77777777" w:rsidR="00AC1830" w:rsidRPr="00703906" w:rsidRDefault="00AC1830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1F7B81DA" wp14:editId="60313AC5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69107C54" w14:textId="77777777" w:rsidR="00AC1830" w:rsidRDefault="00AC1830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A863D6C" w14:textId="77777777" w:rsidR="00AC1830" w:rsidRPr="00E968C9" w:rsidRDefault="00AC1830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37580">
    <w:abstractNumId w:val="9"/>
  </w:num>
  <w:num w:numId="2" w16cid:durableId="1673603086">
    <w:abstractNumId w:val="8"/>
  </w:num>
  <w:num w:numId="3" w16cid:durableId="1814053929">
    <w:abstractNumId w:val="7"/>
  </w:num>
  <w:num w:numId="4" w16cid:durableId="372850252">
    <w:abstractNumId w:val="6"/>
  </w:num>
  <w:num w:numId="5" w16cid:durableId="246812751">
    <w:abstractNumId w:val="5"/>
  </w:num>
  <w:num w:numId="6" w16cid:durableId="457796147">
    <w:abstractNumId w:val="4"/>
  </w:num>
  <w:num w:numId="7" w16cid:durableId="1026560225">
    <w:abstractNumId w:val="3"/>
  </w:num>
  <w:num w:numId="8" w16cid:durableId="969942819">
    <w:abstractNumId w:val="2"/>
  </w:num>
  <w:num w:numId="9" w16cid:durableId="572741548">
    <w:abstractNumId w:val="1"/>
  </w:num>
  <w:num w:numId="10" w16cid:durableId="1147745952">
    <w:abstractNumId w:val="0"/>
  </w:num>
  <w:num w:numId="11" w16cid:durableId="1214073767">
    <w:abstractNumId w:val="30"/>
  </w:num>
  <w:num w:numId="12" w16cid:durableId="993677904">
    <w:abstractNumId w:val="11"/>
  </w:num>
  <w:num w:numId="13" w16cid:durableId="1612283131">
    <w:abstractNumId w:val="28"/>
  </w:num>
  <w:num w:numId="14" w16cid:durableId="1379890595">
    <w:abstractNumId w:val="26"/>
  </w:num>
  <w:num w:numId="15" w16cid:durableId="1492941244">
    <w:abstractNumId w:val="12"/>
  </w:num>
  <w:num w:numId="16" w16cid:durableId="1186166753">
    <w:abstractNumId w:val="20"/>
  </w:num>
  <w:num w:numId="17" w16cid:durableId="125246983">
    <w:abstractNumId w:val="27"/>
  </w:num>
  <w:num w:numId="18" w16cid:durableId="180777851">
    <w:abstractNumId w:val="22"/>
  </w:num>
  <w:num w:numId="19" w16cid:durableId="1414204919">
    <w:abstractNumId w:val="33"/>
  </w:num>
  <w:num w:numId="20" w16cid:durableId="1759709568">
    <w:abstractNumId w:val="23"/>
  </w:num>
  <w:num w:numId="21" w16cid:durableId="1765110767">
    <w:abstractNumId w:val="14"/>
  </w:num>
  <w:num w:numId="22" w16cid:durableId="1303383084">
    <w:abstractNumId w:val="25"/>
  </w:num>
  <w:num w:numId="23" w16cid:durableId="47849672">
    <w:abstractNumId w:val="29"/>
  </w:num>
  <w:num w:numId="24" w16cid:durableId="1695039045">
    <w:abstractNumId w:val="18"/>
  </w:num>
  <w:num w:numId="25" w16cid:durableId="622460973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984428464">
    <w:abstractNumId w:val="19"/>
  </w:num>
  <w:num w:numId="27" w16cid:durableId="542403246">
    <w:abstractNumId w:val="16"/>
  </w:num>
  <w:num w:numId="28" w16cid:durableId="1867139977">
    <w:abstractNumId w:val="37"/>
  </w:num>
  <w:num w:numId="29" w16cid:durableId="1333139964">
    <w:abstractNumId w:val="31"/>
  </w:num>
  <w:num w:numId="30" w16cid:durableId="955332956">
    <w:abstractNumId w:val="21"/>
  </w:num>
  <w:num w:numId="31" w16cid:durableId="1508137185">
    <w:abstractNumId w:val="35"/>
  </w:num>
  <w:num w:numId="32" w16cid:durableId="1686202458">
    <w:abstractNumId w:val="34"/>
  </w:num>
  <w:num w:numId="33" w16cid:durableId="827208355">
    <w:abstractNumId w:val="32"/>
  </w:num>
  <w:num w:numId="34" w16cid:durableId="1736856726">
    <w:abstractNumId w:val="17"/>
  </w:num>
  <w:num w:numId="35" w16cid:durableId="1967545035">
    <w:abstractNumId w:val="15"/>
  </w:num>
  <w:num w:numId="36" w16cid:durableId="1919510510">
    <w:abstractNumId w:val="36"/>
  </w:num>
  <w:num w:numId="37" w16cid:durableId="1345865122">
    <w:abstractNumId w:val="24"/>
  </w:num>
  <w:num w:numId="38" w16cid:durableId="25736855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sé Martín">
    <w15:presenceInfo w15:providerId="Windows Live" w15:userId="a80fc6b4116033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ES" w:vendorID="64" w:dllVersion="4096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1E5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3456"/>
    <w:rsid w:val="00084333"/>
    <w:rsid w:val="00084AE9"/>
    <w:rsid w:val="000954A6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3EB"/>
    <w:rsid w:val="000D31F7"/>
    <w:rsid w:val="000E3666"/>
    <w:rsid w:val="000E4FA6"/>
    <w:rsid w:val="000E523B"/>
    <w:rsid w:val="000F1C7E"/>
    <w:rsid w:val="000F74CE"/>
    <w:rsid w:val="00101577"/>
    <w:rsid w:val="00101FDB"/>
    <w:rsid w:val="00104CF4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57992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3E3F"/>
    <w:rsid w:val="001A5232"/>
    <w:rsid w:val="001A526B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14EC"/>
    <w:rsid w:val="002024CD"/>
    <w:rsid w:val="002045A8"/>
    <w:rsid w:val="00205815"/>
    <w:rsid w:val="0020698D"/>
    <w:rsid w:val="002105F9"/>
    <w:rsid w:val="00210D1D"/>
    <w:rsid w:val="002178EF"/>
    <w:rsid w:val="002248CE"/>
    <w:rsid w:val="00226F7D"/>
    <w:rsid w:val="002320DD"/>
    <w:rsid w:val="0023264C"/>
    <w:rsid w:val="002329CE"/>
    <w:rsid w:val="00241FEC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2B7A"/>
    <w:rsid w:val="00323A82"/>
    <w:rsid w:val="00325BDC"/>
    <w:rsid w:val="00327D70"/>
    <w:rsid w:val="003306FA"/>
    <w:rsid w:val="00333260"/>
    <w:rsid w:val="00333EFE"/>
    <w:rsid w:val="00335567"/>
    <w:rsid w:val="00335B90"/>
    <w:rsid w:val="00340F2A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3F58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D58"/>
    <w:rsid w:val="00443F9F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4B5E"/>
    <w:rsid w:val="004B64A8"/>
    <w:rsid w:val="004B6704"/>
    <w:rsid w:val="004C242C"/>
    <w:rsid w:val="004C4961"/>
    <w:rsid w:val="004D2754"/>
    <w:rsid w:val="004D688C"/>
    <w:rsid w:val="004D6C24"/>
    <w:rsid w:val="004E11DA"/>
    <w:rsid w:val="004E597C"/>
    <w:rsid w:val="004F56CA"/>
    <w:rsid w:val="004F6D94"/>
    <w:rsid w:val="004F7083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4CF4"/>
    <w:rsid w:val="00535433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60342"/>
    <w:rsid w:val="005765D7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A7674"/>
    <w:rsid w:val="005B1F9D"/>
    <w:rsid w:val="005B31F9"/>
    <w:rsid w:val="005B3D97"/>
    <w:rsid w:val="005C11A9"/>
    <w:rsid w:val="005C363B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669F"/>
    <w:rsid w:val="00627B07"/>
    <w:rsid w:val="0063015C"/>
    <w:rsid w:val="00634EB6"/>
    <w:rsid w:val="00635566"/>
    <w:rsid w:val="00640E1F"/>
    <w:rsid w:val="00641269"/>
    <w:rsid w:val="0064272F"/>
    <w:rsid w:val="00642A84"/>
    <w:rsid w:val="006442FD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D71B4"/>
    <w:rsid w:val="006D7346"/>
    <w:rsid w:val="006E2E2F"/>
    <w:rsid w:val="006E41AD"/>
    <w:rsid w:val="006E6BF7"/>
    <w:rsid w:val="006E724B"/>
    <w:rsid w:val="006F3288"/>
    <w:rsid w:val="006F456C"/>
    <w:rsid w:val="006F545C"/>
    <w:rsid w:val="006F643B"/>
    <w:rsid w:val="006F69A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64B9"/>
    <w:rsid w:val="007500B2"/>
    <w:rsid w:val="00752AC5"/>
    <w:rsid w:val="007536DC"/>
    <w:rsid w:val="00753FA4"/>
    <w:rsid w:val="00754F4B"/>
    <w:rsid w:val="007559FE"/>
    <w:rsid w:val="0075609C"/>
    <w:rsid w:val="00756E34"/>
    <w:rsid w:val="00760A90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B4F3D"/>
    <w:rsid w:val="007C2451"/>
    <w:rsid w:val="007C5DD1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25D0"/>
    <w:rsid w:val="00813234"/>
    <w:rsid w:val="00813734"/>
    <w:rsid w:val="00814209"/>
    <w:rsid w:val="00824179"/>
    <w:rsid w:val="00826499"/>
    <w:rsid w:val="00826946"/>
    <w:rsid w:val="0083031C"/>
    <w:rsid w:val="00832F27"/>
    <w:rsid w:val="00833BFE"/>
    <w:rsid w:val="00834722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651E5"/>
    <w:rsid w:val="008710E3"/>
    <w:rsid w:val="008761AD"/>
    <w:rsid w:val="00877AF9"/>
    <w:rsid w:val="00880B21"/>
    <w:rsid w:val="00882345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C00BE"/>
    <w:rsid w:val="008C17CB"/>
    <w:rsid w:val="008C1ECC"/>
    <w:rsid w:val="008C1F4E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5B81"/>
    <w:rsid w:val="00914472"/>
    <w:rsid w:val="00915883"/>
    <w:rsid w:val="00917D41"/>
    <w:rsid w:val="009239DC"/>
    <w:rsid w:val="00924B72"/>
    <w:rsid w:val="009276C4"/>
    <w:rsid w:val="00932C16"/>
    <w:rsid w:val="009421DC"/>
    <w:rsid w:val="00942857"/>
    <w:rsid w:val="009444F3"/>
    <w:rsid w:val="0094578A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445B"/>
    <w:rsid w:val="009866D0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2074C"/>
    <w:rsid w:val="00A25089"/>
    <w:rsid w:val="00A25770"/>
    <w:rsid w:val="00A328FA"/>
    <w:rsid w:val="00A33934"/>
    <w:rsid w:val="00A403E6"/>
    <w:rsid w:val="00A406C0"/>
    <w:rsid w:val="00A427FB"/>
    <w:rsid w:val="00A43ABF"/>
    <w:rsid w:val="00A454D1"/>
    <w:rsid w:val="00A46DEC"/>
    <w:rsid w:val="00A55962"/>
    <w:rsid w:val="00A55AF3"/>
    <w:rsid w:val="00A62316"/>
    <w:rsid w:val="00A62FB7"/>
    <w:rsid w:val="00A637D0"/>
    <w:rsid w:val="00A63C12"/>
    <w:rsid w:val="00A64890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5A9F"/>
    <w:rsid w:val="00A96553"/>
    <w:rsid w:val="00AA0BB3"/>
    <w:rsid w:val="00AA3807"/>
    <w:rsid w:val="00AB192E"/>
    <w:rsid w:val="00AB4724"/>
    <w:rsid w:val="00AC0E75"/>
    <w:rsid w:val="00AC1830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37B"/>
    <w:rsid w:val="00B515EA"/>
    <w:rsid w:val="00B5388E"/>
    <w:rsid w:val="00B64573"/>
    <w:rsid w:val="00B667EE"/>
    <w:rsid w:val="00B67660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0739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2882"/>
    <w:rsid w:val="00D35057"/>
    <w:rsid w:val="00D35D13"/>
    <w:rsid w:val="00D372FC"/>
    <w:rsid w:val="00D377D7"/>
    <w:rsid w:val="00D424A2"/>
    <w:rsid w:val="00D44021"/>
    <w:rsid w:val="00D45B49"/>
    <w:rsid w:val="00D45D97"/>
    <w:rsid w:val="00D4671D"/>
    <w:rsid w:val="00D549C9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469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1876"/>
    <w:rsid w:val="00E32D51"/>
    <w:rsid w:val="00E33C8B"/>
    <w:rsid w:val="00E41094"/>
    <w:rsid w:val="00E415DF"/>
    <w:rsid w:val="00E43D52"/>
    <w:rsid w:val="00E459BA"/>
    <w:rsid w:val="00E45E71"/>
    <w:rsid w:val="00E46413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F004AB"/>
    <w:rsid w:val="00F00B89"/>
    <w:rsid w:val="00F01B21"/>
    <w:rsid w:val="00F02605"/>
    <w:rsid w:val="00F02F04"/>
    <w:rsid w:val="00F0397E"/>
    <w:rsid w:val="00F047D1"/>
    <w:rsid w:val="00F05333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501E8"/>
    <w:rsid w:val="00F52FAD"/>
    <w:rsid w:val="00F54E01"/>
    <w:rsid w:val="00F61127"/>
    <w:rsid w:val="00F61B68"/>
    <w:rsid w:val="00F64920"/>
    <w:rsid w:val="00F6543D"/>
    <w:rsid w:val="00F67BAE"/>
    <w:rsid w:val="00F74F30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A0578"/>
    <w:rsid w:val="00FA0FF1"/>
    <w:rsid w:val="00FA7E09"/>
    <w:rsid w:val="00FB03F6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F0786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E21B2"/>
  <w15:docId w15:val="{65BD3208-845B-41CE-9389-C302B5DB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&#233;%20Mart&#237;n%20Loyola%20Z\OneDrive\Escritorio\Declaracion%20aptitud%20para%20la%20adquisici&#243;n%20ser%20empresa%20local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3AB3E80256324993CFBE70E7B17FDD" ma:contentTypeVersion="10" ma:contentTypeDescription="Crear nuevo documento." ma:contentTypeScope="" ma:versionID="e4e9457f2fce4cfe4842dc715f7e20d2">
  <xsd:schema xmlns:xsd="http://www.w3.org/2001/XMLSchema" xmlns:xs="http://www.w3.org/2001/XMLSchema" xmlns:p="http://schemas.microsoft.com/office/2006/metadata/properties" xmlns:ns2="01c93aac-19ed-4215-9255-f5584b48b881" targetNamespace="http://schemas.microsoft.com/office/2006/metadata/properties" ma:root="true" ma:fieldsID="6e55080323117f795ec5e1ba73e4afa9" ns2:_="">
    <xsd:import namespace="01c93aac-19ed-4215-9255-f5584b48b8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93aac-19ed-4215-9255-f5584b48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c93aac-19ed-4215-9255-f5584b48b8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C4A598-C9EA-4F9D-844A-83950A76217C}"/>
</file>

<file path=customXml/itemProps2.xml><?xml version="1.0" encoding="utf-8"?>
<ds:datastoreItem xmlns:ds="http://schemas.openxmlformats.org/officeDocument/2006/customXml" ds:itemID="{2A399275-5E42-44F4-8094-987564E2087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E2D7AD-532A-4695-AD19-65D1001C02A0}"/>
</file>

<file path=docProps/app.xml><?xml version="1.0" encoding="utf-8"?>
<Properties xmlns="http://schemas.openxmlformats.org/officeDocument/2006/extended-properties" xmlns:vt="http://schemas.openxmlformats.org/officeDocument/2006/docPropsVTypes">
  <Template>Declaracion aptitud para la adquisición ser empresa local</Template>
  <TotalTime>0</TotalTime>
  <Pages>4</Pages>
  <Words>1211</Words>
  <Characters>6663</Characters>
  <Application>Microsoft Office Word</Application>
  <DocSecurity>0</DocSecurity>
  <Lines>55</Lines>
  <Paragraphs>15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lokal-eigenerklaerung-eignung-dienstleistungen-es. dotx; Stand 07/2025</vt:lpstr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José Martín Loyola Z.</dc:creator>
  <cp:keywords/>
  <dc:description/>
  <cp:lastModifiedBy>Cristaldo Cubilla, Jessica Beatriz GIZ PY</cp:lastModifiedBy>
  <cp:revision>5</cp:revision>
  <cp:lastPrinted>2018-02-16T12:47:00Z</cp:lastPrinted>
  <dcterms:created xsi:type="dcterms:W3CDTF">2026-08-26T11:14:00Z</dcterms:created>
  <dcterms:modified xsi:type="dcterms:W3CDTF">2026-08-31T12:34:00Z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0x0101003C3AB3E80256324993CFBE70E7B17FDD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</Properties>
</file>